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30624929"/>
        <w:docPartObj>
          <w:docPartGallery w:val="Cover Pages"/>
          <w:docPartUnique/>
        </w:docPartObj>
      </w:sdtPr>
      <w:sdtEndPr/>
      <w:sdtContent>
        <w:p w14:paraId="180C1151" w14:textId="77777777" w:rsidR="00890759" w:rsidRDefault="00890759" w:rsidP="00980796">
          <w:pPr>
            <w:rPr>
              <w:noProof/>
            </w:rPr>
          </w:pPr>
        </w:p>
        <w:tbl>
          <w:tblPr>
            <w:tblpPr w:leftFromText="180" w:rightFromText="180" w:vertAnchor="page" w:horzAnchor="margin" w:tblpY="2641"/>
            <w:tblW w:w="5039" w:type="pct"/>
            <w:tblLook w:val="04A0" w:firstRow="1" w:lastRow="0" w:firstColumn="1" w:lastColumn="0" w:noHBand="0" w:noVBand="1"/>
          </w:tblPr>
          <w:tblGrid>
            <w:gridCol w:w="10548"/>
          </w:tblGrid>
          <w:tr w:rsidR="00890759" w14:paraId="1F667F68" w14:textId="77777777" w:rsidTr="00E85882">
            <w:trPr>
              <w:trHeight w:val="469"/>
            </w:trPr>
            <w:tc>
              <w:tcPr>
                <w:tcW w:w="5000" w:type="pct"/>
                <w:tcBorders>
                  <w:top w:val="nil"/>
                  <w:left w:val="nil"/>
                  <w:bottom w:val="single" w:sz="4" w:space="0" w:color="FFFFFF" w:themeColor="background1"/>
                  <w:right w:val="nil"/>
                </w:tcBorders>
                <w:vAlign w:val="center"/>
                <w:hideMark/>
              </w:tcPr>
              <w:p w14:paraId="22011A9B" w14:textId="0ABA0DD1" w:rsidR="00890759" w:rsidRPr="0027032E" w:rsidRDefault="00611C4C" w:rsidP="00980796">
                <w:pPr>
                  <w:pStyle w:val="Title"/>
                  <w:rPr>
                    <w:rFonts w:eastAsia="Times New Roman"/>
                    <w:lang w:eastAsia="ja-JP"/>
                  </w:rPr>
                </w:pPr>
                <w:r>
                  <w:rPr>
                    <w:rFonts w:eastAsia="Times New Roman"/>
                    <w:lang w:eastAsia="ja-JP"/>
                  </w:rPr>
                  <w:t>Pupil Privacy Notice</w:t>
                </w:r>
              </w:p>
            </w:tc>
          </w:tr>
          <w:tr w:rsidR="00890759" w14:paraId="3DF6B48D" w14:textId="77777777" w:rsidTr="00E85882">
            <w:trPr>
              <w:trHeight w:val="2621"/>
            </w:trPr>
            <w:tc>
              <w:tcPr>
                <w:tcW w:w="5000" w:type="pct"/>
                <w:tcBorders>
                  <w:top w:val="single" w:sz="4" w:space="0" w:color="FFFFFF" w:themeColor="background1"/>
                  <w:left w:val="nil"/>
                  <w:bottom w:val="nil"/>
                  <w:right w:val="nil"/>
                </w:tcBorders>
                <w:vAlign w:val="center"/>
              </w:tcPr>
              <w:p w14:paraId="3A327D1E" w14:textId="1DEB2B7A" w:rsidR="00890759" w:rsidRPr="00E85882" w:rsidRDefault="00890759" w:rsidP="00980796">
                <w:pPr>
                  <w:pStyle w:val="Subtitle"/>
                  <w:framePr w:hSpace="0" w:wrap="auto" w:hAnchor="text" w:yAlign="inline"/>
                </w:pPr>
              </w:p>
            </w:tc>
          </w:tr>
        </w:tbl>
        <w:p w14:paraId="3C795818" w14:textId="77777777" w:rsidR="000D1A4B" w:rsidRDefault="000D1A4B" w:rsidP="00980796"/>
        <w:p w14:paraId="16356684" w14:textId="77777777" w:rsidR="000D1A4B" w:rsidRDefault="000D1A4B" w:rsidP="00980796"/>
        <w:p w14:paraId="19AA889B" w14:textId="77777777" w:rsidR="000D1A4B" w:rsidRDefault="000D1A4B" w:rsidP="00980796"/>
        <w:p w14:paraId="3E47740E" w14:textId="77777777" w:rsidR="00F20D9C" w:rsidRDefault="00F20D9C" w:rsidP="00980796"/>
        <w:p w14:paraId="563C1D71" w14:textId="77777777" w:rsidR="00F20D9C" w:rsidRDefault="002E4CFA" w:rsidP="002E4CFA">
          <w:pPr>
            <w:tabs>
              <w:tab w:val="left" w:pos="8093"/>
            </w:tabs>
          </w:pPr>
          <w:r>
            <w:tab/>
          </w:r>
        </w:p>
        <w:p w14:paraId="5B426884" w14:textId="77777777" w:rsidR="00890759" w:rsidRDefault="00FE1B49" w:rsidP="00980796"/>
      </w:sdtContent>
    </w:sdt>
    <w:p w14:paraId="1DB08272" w14:textId="77777777" w:rsidR="004F7D40" w:rsidRDefault="004F7D40" w:rsidP="00980796"/>
    <w:p w14:paraId="178917DF" w14:textId="77777777" w:rsidR="004F7D40" w:rsidRDefault="004F7D40" w:rsidP="00980796"/>
    <w:p w14:paraId="0165924B" w14:textId="77777777" w:rsidR="002A7560" w:rsidRDefault="002A7560" w:rsidP="00980796">
      <w:pPr>
        <w:rPr>
          <w:rFonts w:eastAsiaTheme="majorEastAsia"/>
          <w:sz w:val="26"/>
          <w:szCs w:val="26"/>
        </w:rPr>
      </w:pPr>
      <w:r>
        <w:br w:type="page"/>
      </w:r>
    </w:p>
    <w:p w14:paraId="30A9F747" w14:textId="1AB4618C" w:rsidR="004F7D40" w:rsidRPr="00CF3CF4" w:rsidRDefault="00611C4C" w:rsidP="00980796">
      <w:pPr>
        <w:pStyle w:val="Heading2"/>
      </w:pPr>
      <w:r>
        <w:lastRenderedPageBreak/>
        <w:t>Who are we?</w:t>
      </w:r>
    </w:p>
    <w:p w14:paraId="056CE56B" w14:textId="75016353" w:rsidR="00F24608" w:rsidRDefault="00F24608" w:rsidP="00F24608">
      <w:r w:rsidRPr="00F24608">
        <w:t>Your school is part of The Rivers CofE Multi Academy Trust. We are both responsible for the information we collect and keep about you.</w:t>
      </w:r>
    </w:p>
    <w:p w14:paraId="79AD50AB" w14:textId="77777777" w:rsidR="00F24608" w:rsidRPr="00F24608" w:rsidRDefault="00F24608" w:rsidP="00F24608"/>
    <w:p w14:paraId="3DA9E16F" w14:textId="77777777" w:rsidR="00F24608" w:rsidRPr="00F24608" w:rsidRDefault="00F24608" w:rsidP="00F24608">
      <w:r w:rsidRPr="00F24608">
        <w:t xml:space="preserve">Information that we keep about you is known as “personal data”. During your time with us, we will use your personal data for various purposes. The law says we must look after your personal data properly. We always follow the rules in the law about keeping your personal data safe. </w:t>
      </w:r>
    </w:p>
    <w:p w14:paraId="393A3591" w14:textId="77777777" w:rsidR="00F24608" w:rsidRDefault="00F24608" w:rsidP="00F24608">
      <w:r w:rsidRPr="00F24608">
        <w:t>This Notice explains to you why we use your personal data, what personal data we collect, who we share your personal data with, and how we keep your personal data safe.</w:t>
      </w:r>
    </w:p>
    <w:p w14:paraId="615E4DF7" w14:textId="77777777" w:rsidR="00F24608" w:rsidRPr="00F24608" w:rsidRDefault="00F24608" w:rsidP="00F24608"/>
    <w:p w14:paraId="0925D824" w14:textId="77777777" w:rsidR="00F24608" w:rsidRDefault="00F24608" w:rsidP="00F24608">
      <w:r w:rsidRPr="00F24608">
        <w:t>If you would like to know anything about what we do with your personal data, then please ask your teacher or speak to your parent(s), legal guardian(s), or another adult who looks after you. We want you to feel comfortable asking questions, and we are happy to explain anything you would like to know.</w:t>
      </w:r>
    </w:p>
    <w:p w14:paraId="68110F49" w14:textId="77777777" w:rsidR="00F24608" w:rsidRPr="00F24608" w:rsidRDefault="00F24608" w:rsidP="00F24608"/>
    <w:p w14:paraId="7DD8CE8D" w14:textId="77777777" w:rsidR="00F24608" w:rsidRDefault="00F24608" w:rsidP="00F24608">
      <w:r w:rsidRPr="00F24608">
        <w:t>We also have a person called the Data Protection Officer (DPO). They can answer any questions you have about what your school does with your personal data. You, or the adult who looks after you, can speak with the DPO, and you can find their email address and the address you can write to at the end of this document.</w:t>
      </w:r>
    </w:p>
    <w:p w14:paraId="0BE1961A" w14:textId="71845C60" w:rsidR="00F24608" w:rsidRPr="00F24608" w:rsidRDefault="00F24608" w:rsidP="00F24608">
      <w:r w:rsidRPr="00F24608">
        <w:t xml:space="preserve">  </w:t>
      </w:r>
    </w:p>
    <w:p w14:paraId="24FF87AE" w14:textId="7C5F7B5D" w:rsidR="00611C4C" w:rsidRDefault="00F24608" w:rsidP="00980796">
      <w:r w:rsidRPr="00F24608">
        <w:t xml:space="preserve">From now on, we will use the word ‘information’ instead of ‘personal data’. </w:t>
      </w:r>
    </w:p>
    <w:p w14:paraId="5EE2AEB8" w14:textId="77777777" w:rsidR="00DA189F" w:rsidRDefault="00DA189F" w:rsidP="00980796"/>
    <w:p w14:paraId="78A72113" w14:textId="4620E026" w:rsidR="004F7D40" w:rsidRPr="004F7D40" w:rsidRDefault="00DA189F" w:rsidP="00980796">
      <w:pPr>
        <w:pStyle w:val="Heading2"/>
      </w:pPr>
      <w:r>
        <w:t>What Information do we keep about you?</w:t>
      </w:r>
    </w:p>
    <w:p w14:paraId="011D83F5" w14:textId="1BADC602" w:rsidR="0011495B" w:rsidRPr="0011495B" w:rsidRDefault="0011495B" w:rsidP="0011495B">
      <w:r w:rsidRPr="0011495B">
        <w:t>We collect, keep, and share a lot of information about you while you are at school such as your name, address and details of other family members.  We also collect, keep, and share information about your progress in school such as how often you attend school, how well you do in different subject areas and information about your health and wellbeing.</w:t>
      </w:r>
    </w:p>
    <w:p w14:paraId="7442B09B" w14:textId="77777777" w:rsidR="0011495B" w:rsidRDefault="0011495B" w:rsidP="0011495B"/>
    <w:p w14:paraId="645BFC75" w14:textId="3AFF6E99" w:rsidR="0011495B" w:rsidRPr="0011495B" w:rsidRDefault="0011495B" w:rsidP="0011495B">
      <w:r w:rsidRPr="0011495B">
        <w:t xml:space="preserve">Sometimes we collect information from your computers or tablets which is known as “digital” or “online identifiers”. This includes information like your login name. </w:t>
      </w:r>
    </w:p>
    <w:p w14:paraId="1DED7DCA" w14:textId="77777777" w:rsidR="0011495B" w:rsidRDefault="0011495B" w:rsidP="0011495B"/>
    <w:p w14:paraId="37F10606" w14:textId="0EEC650E" w:rsidR="0011495B" w:rsidRDefault="0011495B" w:rsidP="0011495B">
      <w:r w:rsidRPr="0011495B">
        <w:t xml:space="preserve">We also collect, keep, and share your information. This is called “special category data”. This includes information relating to: </w:t>
      </w:r>
    </w:p>
    <w:p w14:paraId="611AEB43" w14:textId="77777777" w:rsidR="00B326EF" w:rsidRPr="0011495B" w:rsidRDefault="00B326EF" w:rsidP="0011495B"/>
    <w:p w14:paraId="3480DA3D" w14:textId="77777777" w:rsidR="0011495B" w:rsidRPr="0011495B" w:rsidRDefault="0011495B" w:rsidP="0011495B">
      <w:pPr>
        <w:numPr>
          <w:ilvl w:val="0"/>
          <w:numId w:val="26"/>
        </w:numPr>
      </w:pPr>
      <w:r w:rsidRPr="0011495B">
        <w:t xml:space="preserve">Any special educational needs or disabilities you may have  </w:t>
      </w:r>
    </w:p>
    <w:p w14:paraId="4E4129A1" w14:textId="77777777" w:rsidR="0011495B" w:rsidRPr="0011495B" w:rsidRDefault="0011495B" w:rsidP="0011495B">
      <w:pPr>
        <w:numPr>
          <w:ilvl w:val="0"/>
          <w:numId w:val="26"/>
        </w:numPr>
      </w:pPr>
      <w:r w:rsidRPr="0011495B">
        <w:t xml:space="preserve">Your health, including your dietary needs and allergies </w:t>
      </w:r>
    </w:p>
    <w:p w14:paraId="34E6ECAA" w14:textId="77777777" w:rsidR="0011495B" w:rsidRPr="0011495B" w:rsidRDefault="0011495B" w:rsidP="0011495B">
      <w:pPr>
        <w:numPr>
          <w:ilvl w:val="0"/>
          <w:numId w:val="26"/>
        </w:numPr>
      </w:pPr>
      <w:r w:rsidRPr="0011495B">
        <w:t xml:space="preserve">Information that helps keep you safe </w:t>
      </w:r>
    </w:p>
    <w:p w14:paraId="1A12142C" w14:textId="77777777" w:rsidR="0011495B" w:rsidRPr="0011495B" w:rsidRDefault="0011495B" w:rsidP="0011495B">
      <w:pPr>
        <w:numPr>
          <w:ilvl w:val="0"/>
          <w:numId w:val="26"/>
        </w:numPr>
      </w:pPr>
      <w:r w:rsidRPr="0011495B">
        <w:t xml:space="preserve">Your racial or ethnic background </w:t>
      </w:r>
    </w:p>
    <w:p w14:paraId="429C8A5D" w14:textId="77777777" w:rsidR="0011495B" w:rsidRPr="0011495B" w:rsidRDefault="0011495B" w:rsidP="0011495B">
      <w:pPr>
        <w:numPr>
          <w:ilvl w:val="0"/>
          <w:numId w:val="26"/>
        </w:numPr>
      </w:pPr>
      <w:r w:rsidRPr="0011495B">
        <w:t xml:space="preserve">Your religious beliefs  </w:t>
      </w:r>
    </w:p>
    <w:p w14:paraId="2A9F4772" w14:textId="77777777" w:rsidR="0011495B" w:rsidRDefault="0011495B" w:rsidP="0011495B"/>
    <w:p w14:paraId="0A74FC56" w14:textId="3D7E2005" w:rsidR="0011495B" w:rsidRPr="0011495B" w:rsidRDefault="0011495B" w:rsidP="0011495B">
      <w:r w:rsidRPr="0011495B">
        <w:t xml:space="preserve">We take extra care to make sure this type of information is kept safe. We will usually ask you, or the adult who looks after you, before we use this information and only use it when we have been told yes. Sometimes, we may need to use it even if we are unable to ask you first. </w:t>
      </w:r>
    </w:p>
    <w:p w14:paraId="3FEE438A" w14:textId="77777777" w:rsidR="00AE52B4" w:rsidRDefault="00AE52B4" w:rsidP="00980796"/>
    <w:p w14:paraId="32A1DEC0" w14:textId="5CD46C6E" w:rsidR="00C87746" w:rsidRDefault="0004286B" w:rsidP="00980796">
      <w:pPr>
        <w:pStyle w:val="Heading2"/>
      </w:pPr>
      <w:r>
        <w:t>Why do we need this information?</w:t>
      </w:r>
    </w:p>
    <w:p w14:paraId="32D4ED6D" w14:textId="77777777" w:rsidR="0007332A" w:rsidRPr="0007332A" w:rsidRDefault="0007332A" w:rsidP="0007332A">
      <w:pPr>
        <w:pStyle w:val="Heading3"/>
        <w:rPr>
          <w:b w:val="0"/>
          <w:bCs w:val="0"/>
        </w:rPr>
      </w:pPr>
      <w:r w:rsidRPr="0007332A">
        <w:rPr>
          <w:b w:val="0"/>
          <w:bCs w:val="0"/>
        </w:rPr>
        <w:t xml:space="preserve">We collect this information because we have a legal duty to.  Sometimes the government or our local council asks us to collect this information so that they can see how well our schools are </w:t>
      </w:r>
      <w:r w:rsidRPr="0007332A">
        <w:rPr>
          <w:b w:val="0"/>
          <w:bCs w:val="0"/>
        </w:rPr>
        <w:lastRenderedPageBreak/>
        <w:t xml:space="preserve">doing. Your school needs to use your information to help us teach you, keep you safe, and make sure everyone is treated fairly. </w:t>
      </w:r>
    </w:p>
    <w:p w14:paraId="3E6432A2" w14:textId="77777777" w:rsidR="00637CA7" w:rsidRPr="00C87746" w:rsidRDefault="00637CA7" w:rsidP="00637CA7"/>
    <w:p w14:paraId="24F73AA8" w14:textId="41786D1C" w:rsidR="00131E73" w:rsidRPr="00131E73" w:rsidRDefault="00BB0022" w:rsidP="00980796">
      <w:pPr>
        <w:pStyle w:val="Heading2"/>
      </w:pPr>
      <w:r>
        <w:t>Where do we get your information from?</w:t>
      </w:r>
    </w:p>
    <w:p w14:paraId="511AB766" w14:textId="04077039" w:rsidR="00D93719" w:rsidRPr="00D93719" w:rsidRDefault="00D93719" w:rsidP="00D93719">
      <w:r w:rsidRPr="00D93719">
        <w:t xml:space="preserve">If you join us from another school, your old school will pass us information about you.  </w:t>
      </w:r>
    </w:p>
    <w:p w14:paraId="5D76ADE8" w14:textId="77777777" w:rsidR="00D93719" w:rsidRDefault="00D93719" w:rsidP="00D93719"/>
    <w:p w14:paraId="08FAAF81" w14:textId="079E42D6" w:rsidR="00D93719" w:rsidRDefault="00D93719" w:rsidP="00D93719">
      <w:r w:rsidRPr="00D93719">
        <w:t xml:space="preserve">Most of the information we keep about you is given to us by your family when you started school and then we collect information from you as you progress through school. Sometimes we will ask the adult who looks after you before using certain information such as when using your photo on the school website or in the newspaper. </w:t>
      </w:r>
    </w:p>
    <w:p w14:paraId="247B7B1A" w14:textId="77777777" w:rsidR="00D93719" w:rsidRPr="00D93719" w:rsidRDefault="00D93719" w:rsidP="00D93719"/>
    <w:p w14:paraId="142BAD7A" w14:textId="77777777" w:rsidR="00D93719" w:rsidRPr="00D93719" w:rsidRDefault="00D93719" w:rsidP="00D93719">
      <w:r w:rsidRPr="00D93719">
        <w:t xml:space="preserve">Sometimes, your teachers may receive your information from other people and share your information with them. This may include people from the local council (help school’s keep children safe), The Department for Education (the government office for schools), and your doctors. </w:t>
      </w:r>
    </w:p>
    <w:p w14:paraId="6E555A3E" w14:textId="6AAACAFA" w:rsidR="00637CA7" w:rsidRDefault="00637CA7" w:rsidP="00637CA7"/>
    <w:p w14:paraId="1158E598" w14:textId="77777777" w:rsidR="00C91DD5" w:rsidRPr="00131E73" w:rsidRDefault="00C91DD5" w:rsidP="00C91DD5">
      <w:pPr>
        <w:pStyle w:val="Heading2"/>
      </w:pPr>
      <w:r>
        <w:t>Where do we get your information from?</w:t>
      </w:r>
    </w:p>
    <w:p w14:paraId="0BA2C19D" w14:textId="64971D1A" w:rsidR="00BB1B56" w:rsidRDefault="00EB1CB9" w:rsidP="00BB1B56">
      <w:pPr>
        <w:autoSpaceDE/>
        <w:autoSpaceDN/>
        <w:adjustRightInd/>
        <w:spacing w:after="160" w:line="259" w:lineRule="auto"/>
      </w:pPr>
      <w:r w:rsidRPr="00EB1CB9">
        <w:t xml:space="preserve">We use your information so that we can teach you, provide you with any support you might need, and celebrate your achievements. We also use your information to make sure we keep you and everyone at the school safe, including making sure we support any additional needs you may have.  </w:t>
      </w:r>
    </w:p>
    <w:p w14:paraId="01CA73B9" w14:textId="04D21CAD" w:rsidR="0018610E" w:rsidRDefault="0018610E" w:rsidP="0018610E">
      <w:pPr>
        <w:pStyle w:val="Heading2"/>
      </w:pPr>
      <w:r>
        <w:t xml:space="preserve">Where do we </w:t>
      </w:r>
      <w:r w:rsidR="005169FF">
        <w:t>keep your information</w:t>
      </w:r>
      <w:r>
        <w:t>?</w:t>
      </w:r>
    </w:p>
    <w:p w14:paraId="760DA687" w14:textId="06F5737F" w:rsidR="00C327B0" w:rsidRDefault="000631E5" w:rsidP="00C327B0">
      <w:pPr>
        <w:autoSpaceDE/>
        <w:autoSpaceDN/>
        <w:adjustRightInd/>
        <w:spacing w:after="160" w:line="259" w:lineRule="auto"/>
      </w:pPr>
      <w:r w:rsidRPr="000631E5">
        <w:t>We keep your information safe by using locked files and secure computers. Only adults in school who need to see your information are allowed to look at your paper files and computer records.</w:t>
      </w:r>
    </w:p>
    <w:p w14:paraId="082AC644" w14:textId="30B049D8" w:rsidR="00BB1B56" w:rsidRPr="00BB1B56" w:rsidRDefault="00177EE8" w:rsidP="00BB1B56">
      <w:pPr>
        <w:pStyle w:val="Heading2"/>
      </w:pPr>
      <w:r>
        <w:t>What are your rights?</w:t>
      </w:r>
    </w:p>
    <w:p w14:paraId="655204A8" w14:textId="4B4F9B66" w:rsidR="00D0290F" w:rsidRPr="00D0290F" w:rsidRDefault="00D0290F" w:rsidP="00D0290F">
      <w:r w:rsidRPr="00D0290F">
        <w:t>We will keep your information for as long as you are a pupil here.  If you move to a different school, we will pass your information to your new school. If you complete your education here, we will keep your information for a number of years after you leave because we have to by law.</w:t>
      </w:r>
    </w:p>
    <w:p w14:paraId="16897EB2" w14:textId="77777777" w:rsidR="00D0290F" w:rsidRPr="00D0290F" w:rsidRDefault="00D0290F" w:rsidP="00D0290F">
      <w:r w:rsidRPr="00D0290F">
        <w:t xml:space="preserve">You can ask to see your information, to change information that is wrong, to not use your information in certain ways, and to delete information that we do not need. You can also ask questions about how we use your information. </w:t>
      </w:r>
    </w:p>
    <w:p w14:paraId="27A44963" w14:textId="77777777" w:rsidR="00177EE8" w:rsidRPr="00177EE8" w:rsidRDefault="00177EE8" w:rsidP="00177EE8"/>
    <w:p w14:paraId="18B657E5" w14:textId="77777777" w:rsidR="00264FD4" w:rsidRDefault="00264FD4" w:rsidP="00264FD4">
      <w:pPr>
        <w:pStyle w:val="Heading2"/>
      </w:pPr>
      <w:r>
        <w:t>What are your rights?</w:t>
      </w:r>
    </w:p>
    <w:p w14:paraId="101C7D40" w14:textId="77777777" w:rsidR="006B1D00" w:rsidRPr="006B1D00" w:rsidRDefault="006B1D00" w:rsidP="006B1D00">
      <w:pPr>
        <w:autoSpaceDE/>
        <w:autoSpaceDN/>
        <w:adjustRightInd/>
        <w:spacing w:after="160" w:line="259" w:lineRule="auto"/>
      </w:pPr>
      <w:r w:rsidRPr="006B1D00">
        <w:t xml:space="preserve">If you have any questions about this privacy notice or the way in which we use your personal information, please contact our Data Protection Officer by either: </w:t>
      </w:r>
    </w:p>
    <w:p w14:paraId="2FFDC88F" w14:textId="77777777" w:rsidR="006B1D00" w:rsidRPr="006B1D00" w:rsidRDefault="006B1D00" w:rsidP="006B1D00">
      <w:pPr>
        <w:numPr>
          <w:ilvl w:val="0"/>
          <w:numId w:val="27"/>
        </w:numPr>
        <w:autoSpaceDE/>
        <w:autoSpaceDN/>
        <w:adjustRightInd/>
        <w:spacing w:after="160" w:line="259" w:lineRule="auto"/>
      </w:pPr>
      <w:r w:rsidRPr="006B1D00">
        <w:t xml:space="preserve">Emailing </w:t>
      </w:r>
      <w:hyperlink r:id="rId11" w:history="1">
        <w:r w:rsidRPr="006B1D00">
          <w:rPr>
            <w:rStyle w:val="Hyperlink"/>
          </w:rPr>
          <w:t>dpo@riverscofe.co.uk</w:t>
        </w:r>
      </w:hyperlink>
      <w:r w:rsidRPr="006B1D00">
        <w:t xml:space="preserve"> </w:t>
      </w:r>
    </w:p>
    <w:p w14:paraId="3603D44A" w14:textId="77777777" w:rsidR="006B1D00" w:rsidRPr="006B1D00" w:rsidRDefault="006B1D00" w:rsidP="006B1D00">
      <w:pPr>
        <w:numPr>
          <w:ilvl w:val="0"/>
          <w:numId w:val="27"/>
        </w:numPr>
        <w:autoSpaceDE/>
        <w:autoSpaceDN/>
        <w:adjustRightInd/>
        <w:spacing w:after="160" w:line="259" w:lineRule="auto"/>
      </w:pPr>
      <w:r w:rsidRPr="006B1D00">
        <w:t>Writing to us at: Data Protection Officer, The Rivers CofE Academy Trust, School Lane, Cutnall Green, Worcester, WR9 0PH</w:t>
      </w:r>
    </w:p>
    <w:p w14:paraId="07D25643" w14:textId="684BFF64" w:rsidR="004F7D40" w:rsidRDefault="004F7D40" w:rsidP="006B1D00">
      <w:pPr>
        <w:autoSpaceDE/>
        <w:autoSpaceDN/>
        <w:adjustRightInd/>
        <w:spacing w:after="160" w:line="259" w:lineRule="auto"/>
      </w:pPr>
    </w:p>
    <w:sectPr w:rsidR="004F7D40" w:rsidSect="00AE52B4">
      <w:headerReference w:type="even" r:id="rId12"/>
      <w:headerReference w:type="default" r:id="rId13"/>
      <w:footerReference w:type="even" r:id="rId14"/>
      <w:footerReference w:type="default" r:id="rId15"/>
      <w:headerReference w:type="first" r:id="rId16"/>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FA38EF" w14:textId="77777777" w:rsidR="00FE1B49" w:rsidRDefault="00FE1B49" w:rsidP="00980796">
      <w:r>
        <w:separator/>
      </w:r>
    </w:p>
  </w:endnote>
  <w:endnote w:type="continuationSeparator" w:id="0">
    <w:p w14:paraId="1999E216" w14:textId="77777777" w:rsidR="00FE1B49" w:rsidRDefault="00FE1B49" w:rsidP="00980796">
      <w:r>
        <w:continuationSeparator/>
      </w:r>
    </w:p>
  </w:endnote>
  <w:endnote w:type="continuationNotice" w:id="1">
    <w:p w14:paraId="259429D3" w14:textId="77777777" w:rsidR="00FE1B49" w:rsidRDefault="00FE1B49" w:rsidP="009807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altName w:val="Calibri"/>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01816038"/>
      <w:docPartObj>
        <w:docPartGallery w:val="Page Numbers (Bottom of Page)"/>
        <w:docPartUnique/>
      </w:docPartObj>
    </w:sdtPr>
    <w:sdtEndPr>
      <w:rPr>
        <w:rStyle w:val="PageNumber"/>
      </w:rPr>
    </w:sdtEndPr>
    <w:sdtContent>
      <w:p w14:paraId="0C5E2E33" w14:textId="77777777" w:rsidR="00AE52B4" w:rsidRDefault="00AE52B4" w:rsidP="001C1E2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141F1AD2" w14:textId="77777777" w:rsidR="00CF3CF4" w:rsidRDefault="00CF3CF4" w:rsidP="00CF3CF4">
    <w:pPr>
      <w:pStyle w:val="Footer"/>
      <w:ind w:right="360"/>
    </w:pPr>
  </w:p>
  <w:p w14:paraId="085497ED" w14:textId="77777777" w:rsidR="00CF3CF4" w:rsidRDefault="00CF3CF4" w:rsidP="00CF3CF4">
    <w:pPr>
      <w:pStyle w:val="Footer"/>
      <w:ind w:right="360"/>
    </w:pPr>
  </w:p>
  <w:p w14:paraId="305503F7" w14:textId="77777777" w:rsidR="00CF3CF4" w:rsidRDefault="00CF3CF4" w:rsidP="00CF3CF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61009D" w14:textId="77777777" w:rsidR="00CF3CF4" w:rsidRDefault="00CF3CF4" w:rsidP="00CF3CF4">
    <w:pPr>
      <w:pStyle w:val="Footer"/>
      <w:ind w:right="360"/>
    </w:pPr>
  </w:p>
  <w:p w14:paraId="6E6158EE" w14:textId="77777777" w:rsidR="00CF3CF4" w:rsidRDefault="00CF3CF4">
    <w:pPr>
      <w:pStyle w:val="Footer"/>
    </w:pPr>
  </w:p>
  <w:sdt>
    <w:sdtPr>
      <w:rPr>
        <w:rStyle w:val="PageNumber"/>
        <w:b/>
        <w:bCs/>
        <w:color w:val="0091C9"/>
      </w:rPr>
      <w:id w:val="-1980301814"/>
      <w:docPartObj>
        <w:docPartGallery w:val="Page Numbers (Bottom of Page)"/>
        <w:docPartUnique/>
      </w:docPartObj>
    </w:sdtPr>
    <w:sdtEndPr>
      <w:rPr>
        <w:rStyle w:val="PageNumber"/>
      </w:rPr>
    </w:sdtEndPr>
    <w:sdtContent>
      <w:p w14:paraId="279D90C2" w14:textId="77777777" w:rsidR="00AE52B4" w:rsidRPr="00AE52B4" w:rsidRDefault="00AE52B4" w:rsidP="00AE52B4">
        <w:pPr>
          <w:pStyle w:val="Footer"/>
          <w:framePr w:wrap="none" w:vAnchor="text" w:hAnchor="margin" w:xAlign="right" w:y="276"/>
          <w:rPr>
            <w:rStyle w:val="PageNumber"/>
            <w:b/>
            <w:bCs/>
            <w:color w:val="0091C9"/>
          </w:rPr>
        </w:pPr>
        <w:r w:rsidRPr="00AE52B4">
          <w:rPr>
            <w:rStyle w:val="PageNumber"/>
            <w:b/>
            <w:bCs/>
            <w:color w:val="0091C9"/>
          </w:rPr>
          <w:fldChar w:fldCharType="begin"/>
        </w:r>
        <w:r w:rsidRPr="00AE52B4">
          <w:rPr>
            <w:rStyle w:val="PageNumber"/>
            <w:b/>
            <w:bCs/>
            <w:color w:val="0091C9"/>
          </w:rPr>
          <w:instrText xml:space="preserve"> PAGE </w:instrText>
        </w:r>
        <w:r w:rsidRPr="00AE52B4">
          <w:rPr>
            <w:rStyle w:val="PageNumber"/>
            <w:b/>
            <w:bCs/>
            <w:color w:val="0091C9"/>
          </w:rPr>
          <w:fldChar w:fldCharType="separate"/>
        </w:r>
        <w:r w:rsidRPr="00AE52B4">
          <w:rPr>
            <w:rStyle w:val="PageNumber"/>
            <w:b/>
            <w:bCs/>
            <w:noProof/>
            <w:color w:val="0091C9"/>
          </w:rPr>
          <w:t>4</w:t>
        </w:r>
        <w:r w:rsidRPr="00AE52B4">
          <w:rPr>
            <w:rStyle w:val="PageNumber"/>
            <w:b/>
            <w:bCs/>
            <w:color w:val="0091C9"/>
          </w:rPr>
          <w:fldChar w:fldCharType="end"/>
        </w:r>
      </w:p>
    </w:sdtContent>
  </w:sdt>
  <w:p w14:paraId="62C72456" w14:textId="77777777" w:rsidR="00CF3CF4" w:rsidRDefault="00CF3C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FFE33B" w14:textId="77777777" w:rsidR="00FE1B49" w:rsidRDefault="00FE1B49" w:rsidP="00980796">
      <w:r>
        <w:separator/>
      </w:r>
    </w:p>
  </w:footnote>
  <w:footnote w:type="continuationSeparator" w:id="0">
    <w:p w14:paraId="0D02FA73" w14:textId="77777777" w:rsidR="00FE1B49" w:rsidRDefault="00FE1B49" w:rsidP="00980796">
      <w:r>
        <w:continuationSeparator/>
      </w:r>
    </w:p>
  </w:footnote>
  <w:footnote w:type="continuationNotice" w:id="1">
    <w:p w14:paraId="59D6A410" w14:textId="77777777" w:rsidR="00FE1B49" w:rsidRDefault="00FE1B49" w:rsidP="0098079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6D91B" w14:textId="77777777" w:rsidR="00CF3CF4" w:rsidRDefault="00CF3CF4" w:rsidP="00CF3CF4">
    <w:pPr>
      <w:pStyle w:val="Header"/>
    </w:pPr>
  </w:p>
  <w:p w14:paraId="4323C058" w14:textId="77777777" w:rsidR="00CF3CF4" w:rsidRDefault="00CF3CF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016E7" w14:textId="77777777" w:rsidR="00CF3CF4" w:rsidRDefault="00AE52B4">
    <w:pPr>
      <w:pStyle w:val="Header"/>
      <w:rPr>
        <w:b/>
        <w:bCs/>
        <w:color w:val="0091C9"/>
        <w:sz w:val="20"/>
        <w:szCs w:val="20"/>
      </w:rPr>
    </w:pPr>
    <w:r>
      <w:rPr>
        <w:b/>
        <w:bCs/>
        <w:noProof/>
        <w:color w:val="0091C9"/>
        <w:sz w:val="20"/>
        <w:szCs w:val="20"/>
      </w:rPr>
      <w:drawing>
        <wp:anchor distT="0" distB="0" distL="114300" distR="114300" simplePos="0" relativeHeight="251659264" behindDoc="1" locked="0" layoutInCell="1" allowOverlap="1" wp14:anchorId="025D83EA" wp14:editId="5D0AAD7F">
          <wp:simplePos x="0" y="0"/>
          <wp:positionH relativeFrom="column">
            <wp:posOffset>-457200</wp:posOffset>
          </wp:positionH>
          <wp:positionV relativeFrom="paragraph">
            <wp:posOffset>-449580</wp:posOffset>
          </wp:positionV>
          <wp:extent cx="7559675" cy="10685145"/>
          <wp:effectExtent l="0" t="0" r="0" b="0"/>
          <wp:wrapNone/>
          <wp:docPr id="20192521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252192"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559675" cy="10685145"/>
                  </a:xfrm>
                  <a:prstGeom prst="rect">
                    <a:avLst/>
                  </a:prstGeom>
                </pic:spPr>
              </pic:pic>
            </a:graphicData>
          </a:graphic>
          <wp14:sizeRelH relativeFrom="margin">
            <wp14:pctWidth>0</wp14:pctWidth>
          </wp14:sizeRelH>
          <wp14:sizeRelV relativeFrom="margin">
            <wp14:pctHeight>0</wp14:pctHeight>
          </wp14:sizeRelV>
        </wp:anchor>
      </w:drawing>
    </w:r>
    <w:r w:rsidR="00CF3CF4" w:rsidRPr="00CF3CF4">
      <w:rPr>
        <w:b/>
        <w:bCs/>
        <w:color w:val="0091C9"/>
        <w:sz w:val="20"/>
        <w:szCs w:val="20"/>
      </w:rPr>
      <w:t>The Rivers C of E Academy Trust</w:t>
    </w:r>
    <w:r>
      <w:rPr>
        <w:b/>
        <w:bCs/>
        <w:color w:val="0091C9"/>
        <w:sz w:val="20"/>
        <w:szCs w:val="20"/>
      </w:rPr>
      <w:t xml:space="preserve">                                                                                       </w:t>
    </w:r>
    <w:r w:rsidR="00637CA7">
      <w:rPr>
        <w:b/>
        <w:bCs/>
        <w:color w:val="0091C9"/>
        <w:sz w:val="20"/>
        <w:szCs w:val="20"/>
      </w:rPr>
      <w:t>Document heading</w:t>
    </w:r>
  </w:p>
  <w:p w14:paraId="292B6041" w14:textId="77777777" w:rsidR="00AE52B4" w:rsidRPr="00CF3CF4" w:rsidRDefault="00AE52B4">
    <w:pPr>
      <w:pStyle w:val="Header"/>
      <w:rPr>
        <w:b/>
        <w:bCs/>
        <w:color w:val="0091C9"/>
        <w:sz w:val="20"/>
        <w:szCs w:val="20"/>
      </w:rPr>
    </w:pPr>
  </w:p>
  <w:p w14:paraId="00186A45" w14:textId="77777777" w:rsidR="00CF3CF4" w:rsidRDefault="00CF3CF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55876" w14:textId="77777777" w:rsidR="00EC2871" w:rsidRDefault="003147D9" w:rsidP="00980796">
    <w:pPr>
      <w:pStyle w:val="Header"/>
    </w:pPr>
    <w:r>
      <w:rPr>
        <w:noProof/>
      </w:rPr>
      <w:drawing>
        <wp:inline distT="0" distB="0" distL="0" distR="0" wp14:anchorId="1105B2DF" wp14:editId="6D3B594D">
          <wp:extent cx="3303296" cy="800100"/>
          <wp:effectExtent l="0" t="0" r="0" b="0"/>
          <wp:docPr id="1317673314" name="Picture 2"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673314" name="Picture 2" descr="A black and white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3496992" cy="847016"/>
                  </a:xfrm>
                  <a:prstGeom prst="rect">
                    <a:avLst/>
                  </a:prstGeom>
                </pic:spPr>
              </pic:pic>
            </a:graphicData>
          </a:graphic>
        </wp:inline>
      </w:drawing>
    </w:r>
    <w:r w:rsidR="0057672C">
      <w:rPr>
        <w:noProof/>
      </w:rPr>
      <w:drawing>
        <wp:anchor distT="0" distB="0" distL="114300" distR="114300" simplePos="0" relativeHeight="251658240" behindDoc="1" locked="0" layoutInCell="1" allowOverlap="1" wp14:anchorId="36BEE74C" wp14:editId="2FE346F7">
          <wp:simplePos x="0" y="0"/>
          <wp:positionH relativeFrom="column">
            <wp:posOffset>-456565</wp:posOffset>
          </wp:positionH>
          <wp:positionV relativeFrom="paragraph">
            <wp:posOffset>-444500</wp:posOffset>
          </wp:positionV>
          <wp:extent cx="7560000" cy="10683394"/>
          <wp:effectExtent l="0" t="0" r="0" b="0"/>
          <wp:wrapNone/>
          <wp:docPr id="20799738" name="Picture 1" descr="A blue background with a white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9738" name="Picture 1" descr="A blue background with a white object&#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7560000" cy="10683394"/>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13FE9"/>
    <w:multiLevelType w:val="hybridMultilevel"/>
    <w:tmpl w:val="1BC009F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D897114"/>
    <w:multiLevelType w:val="hybridMultilevel"/>
    <w:tmpl w:val="9852F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114DDB"/>
    <w:multiLevelType w:val="hybridMultilevel"/>
    <w:tmpl w:val="FC96D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184D68"/>
    <w:multiLevelType w:val="hybridMultilevel"/>
    <w:tmpl w:val="9E7EF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DC3079"/>
    <w:multiLevelType w:val="hybridMultilevel"/>
    <w:tmpl w:val="4DA8A2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A730FF"/>
    <w:multiLevelType w:val="hybridMultilevel"/>
    <w:tmpl w:val="B726AE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4423874"/>
    <w:multiLevelType w:val="hybridMultilevel"/>
    <w:tmpl w:val="149E4A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4A20DD3"/>
    <w:multiLevelType w:val="hybridMultilevel"/>
    <w:tmpl w:val="1F02E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416658"/>
    <w:multiLevelType w:val="hybridMultilevel"/>
    <w:tmpl w:val="1EF88B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9764F46"/>
    <w:multiLevelType w:val="hybridMultilevel"/>
    <w:tmpl w:val="47922174"/>
    <w:lvl w:ilvl="0" w:tplc="C406A9EE">
      <w:start w:val="1"/>
      <w:numFmt w:val="decimal"/>
      <w:lvlText w:val="%1."/>
      <w:lvlJc w:val="left"/>
      <w:pPr>
        <w:ind w:left="720" w:hanging="360"/>
      </w:pPr>
      <w:rPr>
        <w:rFonts w:ascii="Century Gothic" w:hAnsi="Century Gothic"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9CD5CC0"/>
    <w:multiLevelType w:val="hybridMultilevel"/>
    <w:tmpl w:val="F15ABD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EB04861"/>
    <w:multiLevelType w:val="hybridMultilevel"/>
    <w:tmpl w:val="DF427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6A16CA"/>
    <w:multiLevelType w:val="hybridMultilevel"/>
    <w:tmpl w:val="58261A5E"/>
    <w:lvl w:ilvl="0" w:tplc="01546EBA">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3764C9"/>
    <w:multiLevelType w:val="hybridMultilevel"/>
    <w:tmpl w:val="6F78D40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850B1C"/>
    <w:multiLevelType w:val="hybridMultilevel"/>
    <w:tmpl w:val="AD10E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1713C3"/>
    <w:multiLevelType w:val="hybridMultilevel"/>
    <w:tmpl w:val="6818C158"/>
    <w:lvl w:ilvl="0" w:tplc="08090001">
      <w:start w:val="1"/>
      <w:numFmt w:val="bullet"/>
      <w:lvlText w:val=""/>
      <w:lvlJc w:val="left"/>
      <w:pPr>
        <w:ind w:left="1080" w:hanging="360"/>
      </w:pPr>
      <w:rPr>
        <w:rFonts w:ascii="Symbol" w:hAnsi="Symbol" w:hint="default"/>
      </w:rPr>
    </w:lvl>
    <w:lvl w:ilvl="1" w:tplc="17C2B75A">
      <w:numFmt w:val="bullet"/>
      <w:lvlText w:val="-"/>
      <w:lvlJc w:val="left"/>
      <w:pPr>
        <w:ind w:left="1800" w:hanging="360"/>
      </w:pPr>
      <w:rPr>
        <w:rFonts w:ascii="Calibri" w:eastAsiaTheme="minorHAnsi" w:hAnsi="Calibri" w:cs="Calibri"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F3215A0"/>
    <w:multiLevelType w:val="hybridMultilevel"/>
    <w:tmpl w:val="7264D6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2C37F86"/>
    <w:multiLevelType w:val="hybridMultilevel"/>
    <w:tmpl w:val="FBF8FC2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AB4058"/>
    <w:multiLevelType w:val="hybridMultilevel"/>
    <w:tmpl w:val="3E325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E3D32A7"/>
    <w:multiLevelType w:val="hybridMultilevel"/>
    <w:tmpl w:val="CA00D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0423B93"/>
    <w:multiLevelType w:val="hybridMultilevel"/>
    <w:tmpl w:val="C4CAFBBE"/>
    <w:lvl w:ilvl="0" w:tplc="08090001">
      <w:start w:val="1"/>
      <w:numFmt w:val="bullet"/>
      <w:lvlText w:val=""/>
      <w:lvlJc w:val="left"/>
      <w:pPr>
        <w:ind w:left="360" w:hanging="360"/>
      </w:pPr>
      <w:rPr>
        <w:rFonts w:ascii="Symbol" w:hAnsi="Symbol" w:hint="default"/>
      </w:rPr>
    </w:lvl>
    <w:lvl w:ilvl="1" w:tplc="2E7CC37C">
      <w:numFmt w:val="bullet"/>
      <w:lvlText w:val="•"/>
      <w:lvlJc w:val="left"/>
      <w:pPr>
        <w:ind w:left="1080" w:hanging="360"/>
      </w:pPr>
      <w:rPr>
        <w:rFonts w:ascii="Calibri" w:eastAsiaTheme="minorHAnsi" w:hAnsi="Calibri" w:cs="Calibr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5B4A6CA4"/>
    <w:multiLevelType w:val="hybridMultilevel"/>
    <w:tmpl w:val="61800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AF4514"/>
    <w:multiLevelType w:val="hybridMultilevel"/>
    <w:tmpl w:val="C99AA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89149FD"/>
    <w:multiLevelType w:val="hybridMultilevel"/>
    <w:tmpl w:val="5EE6374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78510EAF"/>
    <w:multiLevelType w:val="hybridMultilevel"/>
    <w:tmpl w:val="0D48E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8E82185"/>
    <w:multiLevelType w:val="hybridMultilevel"/>
    <w:tmpl w:val="58FE6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D7B3567"/>
    <w:multiLevelType w:val="hybridMultilevel"/>
    <w:tmpl w:val="023AA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76569827">
    <w:abstractNumId w:val="20"/>
  </w:num>
  <w:num w:numId="2" w16cid:durableId="1614093787">
    <w:abstractNumId w:val="25"/>
  </w:num>
  <w:num w:numId="3" w16cid:durableId="1775903230">
    <w:abstractNumId w:val="17"/>
  </w:num>
  <w:num w:numId="4" w16cid:durableId="1608848282">
    <w:abstractNumId w:val="24"/>
  </w:num>
  <w:num w:numId="5" w16cid:durableId="336152745">
    <w:abstractNumId w:val="13"/>
  </w:num>
  <w:num w:numId="6" w16cid:durableId="268507211">
    <w:abstractNumId w:val="15"/>
  </w:num>
  <w:num w:numId="7" w16cid:durableId="434594519">
    <w:abstractNumId w:val="0"/>
  </w:num>
  <w:num w:numId="8" w16cid:durableId="1637101710">
    <w:abstractNumId w:val="10"/>
  </w:num>
  <w:num w:numId="9" w16cid:durableId="1083255806">
    <w:abstractNumId w:val="8"/>
  </w:num>
  <w:num w:numId="10" w16cid:durableId="1640843571">
    <w:abstractNumId w:val="5"/>
  </w:num>
  <w:num w:numId="11" w16cid:durableId="2006395197">
    <w:abstractNumId w:val="23"/>
  </w:num>
  <w:num w:numId="12" w16cid:durableId="1410150978">
    <w:abstractNumId w:val="16"/>
  </w:num>
  <w:num w:numId="13" w16cid:durableId="581724086">
    <w:abstractNumId w:val="26"/>
  </w:num>
  <w:num w:numId="14" w16cid:durableId="1449929734">
    <w:abstractNumId w:val="6"/>
  </w:num>
  <w:num w:numId="15" w16cid:durableId="742878296">
    <w:abstractNumId w:val="18"/>
  </w:num>
  <w:num w:numId="16" w16cid:durableId="1317958533">
    <w:abstractNumId w:val="2"/>
  </w:num>
  <w:num w:numId="17" w16cid:durableId="694114647">
    <w:abstractNumId w:val="9"/>
  </w:num>
  <w:num w:numId="18" w16cid:durableId="1065832013">
    <w:abstractNumId w:val="11"/>
  </w:num>
  <w:num w:numId="19" w16cid:durableId="1329360369">
    <w:abstractNumId w:val="1"/>
  </w:num>
  <w:num w:numId="20" w16cid:durableId="368183026">
    <w:abstractNumId w:val="4"/>
  </w:num>
  <w:num w:numId="21" w16cid:durableId="1881743950">
    <w:abstractNumId w:val="14"/>
  </w:num>
  <w:num w:numId="22" w16cid:durableId="727412550">
    <w:abstractNumId w:val="3"/>
  </w:num>
  <w:num w:numId="23" w16cid:durableId="143619502">
    <w:abstractNumId w:val="21"/>
  </w:num>
  <w:num w:numId="24" w16cid:durableId="240142656">
    <w:abstractNumId w:val="22"/>
  </w:num>
  <w:num w:numId="25" w16cid:durableId="135876457">
    <w:abstractNumId w:val="12"/>
  </w:num>
  <w:num w:numId="26" w16cid:durableId="321083525">
    <w:abstractNumId w:val="7"/>
  </w:num>
  <w:num w:numId="27" w16cid:durableId="9136589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CD4"/>
    <w:rsid w:val="00022D23"/>
    <w:rsid w:val="00040F6B"/>
    <w:rsid w:val="0004286B"/>
    <w:rsid w:val="000631E5"/>
    <w:rsid w:val="0007332A"/>
    <w:rsid w:val="000D1A4B"/>
    <w:rsid w:val="000E1E3E"/>
    <w:rsid w:val="000E27F8"/>
    <w:rsid w:val="000E3F5F"/>
    <w:rsid w:val="0011495B"/>
    <w:rsid w:val="00131E73"/>
    <w:rsid w:val="00177EE8"/>
    <w:rsid w:val="00185AD6"/>
    <w:rsid w:val="0018610E"/>
    <w:rsid w:val="00194446"/>
    <w:rsid w:val="001B3656"/>
    <w:rsid w:val="001F648F"/>
    <w:rsid w:val="00264FD4"/>
    <w:rsid w:val="0027032E"/>
    <w:rsid w:val="00274111"/>
    <w:rsid w:val="002852AB"/>
    <w:rsid w:val="002A7560"/>
    <w:rsid w:val="002E4CFA"/>
    <w:rsid w:val="003147D9"/>
    <w:rsid w:val="00327F63"/>
    <w:rsid w:val="00334754"/>
    <w:rsid w:val="003572F1"/>
    <w:rsid w:val="003942CD"/>
    <w:rsid w:val="0039494A"/>
    <w:rsid w:val="003B2CD4"/>
    <w:rsid w:val="003D5DCC"/>
    <w:rsid w:val="003E1F66"/>
    <w:rsid w:val="00452E0E"/>
    <w:rsid w:val="00470502"/>
    <w:rsid w:val="004A5051"/>
    <w:rsid w:val="004F7D40"/>
    <w:rsid w:val="005048AE"/>
    <w:rsid w:val="005169FF"/>
    <w:rsid w:val="00531281"/>
    <w:rsid w:val="005601CE"/>
    <w:rsid w:val="00560B86"/>
    <w:rsid w:val="00573872"/>
    <w:rsid w:val="0057672C"/>
    <w:rsid w:val="005828ED"/>
    <w:rsid w:val="005C02EF"/>
    <w:rsid w:val="005D39A9"/>
    <w:rsid w:val="005F4706"/>
    <w:rsid w:val="006107C5"/>
    <w:rsid w:val="00611C4C"/>
    <w:rsid w:val="006265E3"/>
    <w:rsid w:val="00634F9A"/>
    <w:rsid w:val="00637CA7"/>
    <w:rsid w:val="006657B9"/>
    <w:rsid w:val="006B1D00"/>
    <w:rsid w:val="00700D39"/>
    <w:rsid w:val="00747A99"/>
    <w:rsid w:val="00784261"/>
    <w:rsid w:val="0079081E"/>
    <w:rsid w:val="0080102A"/>
    <w:rsid w:val="00834E06"/>
    <w:rsid w:val="008701FC"/>
    <w:rsid w:val="00890759"/>
    <w:rsid w:val="008A4123"/>
    <w:rsid w:val="008A42B4"/>
    <w:rsid w:val="009023FA"/>
    <w:rsid w:val="00935933"/>
    <w:rsid w:val="009371F4"/>
    <w:rsid w:val="00980796"/>
    <w:rsid w:val="009C6B3A"/>
    <w:rsid w:val="009D38AC"/>
    <w:rsid w:val="009E0DA9"/>
    <w:rsid w:val="009E5CAB"/>
    <w:rsid w:val="00A5275F"/>
    <w:rsid w:val="00A545CD"/>
    <w:rsid w:val="00A72815"/>
    <w:rsid w:val="00A903BD"/>
    <w:rsid w:val="00A960E3"/>
    <w:rsid w:val="00AE52B4"/>
    <w:rsid w:val="00B06B23"/>
    <w:rsid w:val="00B14496"/>
    <w:rsid w:val="00B326EF"/>
    <w:rsid w:val="00B6165E"/>
    <w:rsid w:val="00B61AD5"/>
    <w:rsid w:val="00B640EE"/>
    <w:rsid w:val="00B70524"/>
    <w:rsid w:val="00B807CC"/>
    <w:rsid w:val="00BB0022"/>
    <w:rsid w:val="00BB1B56"/>
    <w:rsid w:val="00BB5BC1"/>
    <w:rsid w:val="00BB6CCE"/>
    <w:rsid w:val="00BD54C4"/>
    <w:rsid w:val="00C302A6"/>
    <w:rsid w:val="00C327B0"/>
    <w:rsid w:val="00C760E6"/>
    <w:rsid w:val="00C87746"/>
    <w:rsid w:val="00C91DD5"/>
    <w:rsid w:val="00C93B43"/>
    <w:rsid w:val="00CA2394"/>
    <w:rsid w:val="00CF3484"/>
    <w:rsid w:val="00CF3CF4"/>
    <w:rsid w:val="00D0290F"/>
    <w:rsid w:val="00D03C08"/>
    <w:rsid w:val="00D2070F"/>
    <w:rsid w:val="00D274A8"/>
    <w:rsid w:val="00D65CBE"/>
    <w:rsid w:val="00D86834"/>
    <w:rsid w:val="00D93719"/>
    <w:rsid w:val="00D94875"/>
    <w:rsid w:val="00DA189F"/>
    <w:rsid w:val="00DA4BB8"/>
    <w:rsid w:val="00DE02EE"/>
    <w:rsid w:val="00E075C2"/>
    <w:rsid w:val="00E34211"/>
    <w:rsid w:val="00E34CCF"/>
    <w:rsid w:val="00E43454"/>
    <w:rsid w:val="00E70F8B"/>
    <w:rsid w:val="00E85882"/>
    <w:rsid w:val="00E91526"/>
    <w:rsid w:val="00EA2BFE"/>
    <w:rsid w:val="00EB1CB9"/>
    <w:rsid w:val="00EC2871"/>
    <w:rsid w:val="00F14B74"/>
    <w:rsid w:val="00F20D9C"/>
    <w:rsid w:val="00F24608"/>
    <w:rsid w:val="00F50517"/>
    <w:rsid w:val="00FA782B"/>
    <w:rsid w:val="00FB6AE7"/>
    <w:rsid w:val="00FC5649"/>
    <w:rsid w:val="00FC63F0"/>
    <w:rsid w:val="00FE1B49"/>
    <w:rsid w:val="00FE28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6E8AE1"/>
  <w15:chartTrackingRefBased/>
  <w15:docId w15:val="{F396A4F0-9F27-46A4-82E2-67C40DB54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0796"/>
    <w:pPr>
      <w:autoSpaceDE w:val="0"/>
      <w:autoSpaceDN w:val="0"/>
      <w:adjustRightInd w:val="0"/>
      <w:spacing w:after="0" w:line="240" w:lineRule="auto"/>
    </w:pPr>
    <w:rPr>
      <w:rFonts w:ascii="Century Gothic" w:hAnsi="Century Gothic" w:cs="Arial"/>
      <w:color w:val="003F5F"/>
    </w:rPr>
  </w:style>
  <w:style w:type="paragraph" w:styleId="Heading1">
    <w:name w:val="heading 1"/>
    <w:basedOn w:val="Normal"/>
    <w:next w:val="Normal"/>
    <w:link w:val="Heading1Char"/>
    <w:uiPriority w:val="9"/>
    <w:qFormat/>
    <w:rsid w:val="00E70F8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807CC"/>
    <w:pPr>
      <w:keepNext/>
      <w:keepLines/>
      <w:spacing w:before="40" w:after="120"/>
      <w:outlineLvl w:val="1"/>
    </w:pPr>
    <w:rPr>
      <w:rFonts w:eastAsiaTheme="majorEastAsia" w:cstheme="majorBidi"/>
      <w:b/>
      <w:color w:val="0091C9"/>
      <w:sz w:val="32"/>
      <w:szCs w:val="28"/>
    </w:rPr>
  </w:style>
  <w:style w:type="paragraph" w:styleId="Heading3">
    <w:name w:val="heading 3"/>
    <w:basedOn w:val="Normal"/>
    <w:next w:val="Normal"/>
    <w:link w:val="Heading3Char"/>
    <w:uiPriority w:val="9"/>
    <w:unhideWhenUsed/>
    <w:qFormat/>
    <w:rsid w:val="00F50517"/>
    <w:pPr>
      <w:spacing w:before="40" w:after="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00D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701FC"/>
    <w:pPr>
      <w:numPr>
        <w:numId w:val="25"/>
      </w:numPr>
      <w:spacing w:before="120" w:after="120"/>
      <w:ind w:left="714" w:hanging="357"/>
    </w:pPr>
  </w:style>
  <w:style w:type="paragraph" w:styleId="NoSpacing">
    <w:name w:val="No Spacing"/>
    <w:link w:val="NoSpacingChar"/>
    <w:uiPriority w:val="1"/>
    <w:qFormat/>
    <w:rsid w:val="00D274A8"/>
    <w:pPr>
      <w:spacing w:after="0" w:line="240" w:lineRule="auto"/>
    </w:pPr>
  </w:style>
  <w:style w:type="character" w:customStyle="1" w:styleId="NoSpacingChar">
    <w:name w:val="No Spacing Char"/>
    <w:basedOn w:val="DefaultParagraphFont"/>
    <w:link w:val="NoSpacing"/>
    <w:uiPriority w:val="1"/>
    <w:rsid w:val="00890759"/>
  </w:style>
  <w:style w:type="paragraph" w:styleId="Header">
    <w:name w:val="header"/>
    <w:basedOn w:val="Normal"/>
    <w:link w:val="HeaderChar"/>
    <w:uiPriority w:val="99"/>
    <w:unhideWhenUsed/>
    <w:rsid w:val="00EC2871"/>
    <w:pPr>
      <w:tabs>
        <w:tab w:val="center" w:pos="4513"/>
        <w:tab w:val="right" w:pos="9026"/>
      </w:tabs>
    </w:pPr>
  </w:style>
  <w:style w:type="character" w:customStyle="1" w:styleId="HeaderChar">
    <w:name w:val="Header Char"/>
    <w:basedOn w:val="DefaultParagraphFont"/>
    <w:link w:val="Header"/>
    <w:uiPriority w:val="99"/>
    <w:rsid w:val="00EC2871"/>
  </w:style>
  <w:style w:type="paragraph" w:styleId="Footer">
    <w:name w:val="footer"/>
    <w:basedOn w:val="Normal"/>
    <w:link w:val="FooterChar"/>
    <w:uiPriority w:val="99"/>
    <w:unhideWhenUsed/>
    <w:rsid w:val="00EC2871"/>
    <w:pPr>
      <w:tabs>
        <w:tab w:val="center" w:pos="4513"/>
        <w:tab w:val="right" w:pos="9026"/>
      </w:tabs>
    </w:pPr>
  </w:style>
  <w:style w:type="character" w:customStyle="1" w:styleId="FooterChar">
    <w:name w:val="Footer Char"/>
    <w:basedOn w:val="DefaultParagraphFont"/>
    <w:link w:val="Footer"/>
    <w:uiPriority w:val="99"/>
    <w:rsid w:val="00EC2871"/>
  </w:style>
  <w:style w:type="character" w:customStyle="1" w:styleId="Heading2Char">
    <w:name w:val="Heading 2 Char"/>
    <w:basedOn w:val="DefaultParagraphFont"/>
    <w:link w:val="Heading2"/>
    <w:uiPriority w:val="9"/>
    <w:rsid w:val="00B807CC"/>
    <w:rPr>
      <w:rFonts w:ascii="Century Gothic" w:eastAsiaTheme="majorEastAsia" w:hAnsi="Century Gothic" w:cstheme="majorBidi"/>
      <w:b/>
      <w:color w:val="0091C9"/>
      <w:sz w:val="32"/>
      <w:szCs w:val="28"/>
    </w:rPr>
  </w:style>
  <w:style w:type="character" w:styleId="Hyperlink">
    <w:name w:val="Hyperlink"/>
    <w:basedOn w:val="DefaultParagraphFont"/>
    <w:uiPriority w:val="99"/>
    <w:unhideWhenUsed/>
    <w:rsid w:val="00A903BD"/>
    <w:rPr>
      <w:color w:val="0000FF"/>
      <w:u w:val="single"/>
    </w:rPr>
  </w:style>
  <w:style w:type="character" w:styleId="UnresolvedMention">
    <w:name w:val="Unresolved Mention"/>
    <w:basedOn w:val="DefaultParagraphFont"/>
    <w:uiPriority w:val="99"/>
    <w:semiHidden/>
    <w:unhideWhenUsed/>
    <w:rsid w:val="00A903BD"/>
    <w:rPr>
      <w:color w:val="605E5C"/>
      <w:shd w:val="clear" w:color="auto" w:fill="E1DFDD"/>
    </w:rPr>
  </w:style>
  <w:style w:type="character" w:customStyle="1" w:styleId="Heading1Char">
    <w:name w:val="Heading 1 Char"/>
    <w:basedOn w:val="DefaultParagraphFont"/>
    <w:link w:val="Heading1"/>
    <w:uiPriority w:val="9"/>
    <w:rsid w:val="00E70F8B"/>
    <w:rPr>
      <w:rFonts w:asciiTheme="majorHAnsi" w:eastAsiaTheme="majorEastAsia" w:hAnsiTheme="majorHAnsi" w:cstheme="majorBidi"/>
      <w:color w:val="2F5496" w:themeColor="accent1" w:themeShade="BF"/>
      <w:sz w:val="32"/>
      <w:szCs w:val="32"/>
    </w:rPr>
  </w:style>
  <w:style w:type="paragraph" w:styleId="Revision">
    <w:name w:val="Revision"/>
    <w:hidden/>
    <w:uiPriority w:val="99"/>
    <w:semiHidden/>
    <w:rsid w:val="00B06B23"/>
    <w:pPr>
      <w:spacing w:after="0" w:line="240" w:lineRule="auto"/>
    </w:pPr>
  </w:style>
  <w:style w:type="character" w:styleId="CommentReference">
    <w:name w:val="annotation reference"/>
    <w:basedOn w:val="DefaultParagraphFont"/>
    <w:uiPriority w:val="99"/>
    <w:semiHidden/>
    <w:unhideWhenUsed/>
    <w:rsid w:val="00B06B23"/>
    <w:rPr>
      <w:sz w:val="16"/>
      <w:szCs w:val="16"/>
    </w:rPr>
  </w:style>
  <w:style w:type="paragraph" w:styleId="CommentText">
    <w:name w:val="annotation text"/>
    <w:basedOn w:val="Normal"/>
    <w:link w:val="CommentTextChar"/>
    <w:uiPriority w:val="99"/>
    <w:unhideWhenUsed/>
    <w:rsid w:val="00B06B23"/>
    <w:rPr>
      <w:sz w:val="20"/>
      <w:szCs w:val="20"/>
    </w:rPr>
  </w:style>
  <w:style w:type="character" w:customStyle="1" w:styleId="CommentTextChar">
    <w:name w:val="Comment Text Char"/>
    <w:basedOn w:val="DefaultParagraphFont"/>
    <w:link w:val="CommentText"/>
    <w:uiPriority w:val="99"/>
    <w:rsid w:val="00B06B23"/>
    <w:rPr>
      <w:sz w:val="20"/>
      <w:szCs w:val="20"/>
    </w:rPr>
  </w:style>
  <w:style w:type="paragraph" w:styleId="CommentSubject">
    <w:name w:val="annotation subject"/>
    <w:basedOn w:val="CommentText"/>
    <w:next w:val="CommentText"/>
    <w:link w:val="CommentSubjectChar"/>
    <w:uiPriority w:val="99"/>
    <w:semiHidden/>
    <w:unhideWhenUsed/>
    <w:rsid w:val="00B06B23"/>
    <w:rPr>
      <w:b/>
      <w:bCs/>
    </w:rPr>
  </w:style>
  <w:style w:type="character" w:customStyle="1" w:styleId="CommentSubjectChar">
    <w:name w:val="Comment Subject Char"/>
    <w:basedOn w:val="CommentTextChar"/>
    <w:link w:val="CommentSubject"/>
    <w:uiPriority w:val="99"/>
    <w:semiHidden/>
    <w:rsid w:val="00B06B23"/>
    <w:rPr>
      <w:b/>
      <w:bCs/>
      <w:sz w:val="20"/>
      <w:szCs w:val="20"/>
    </w:rPr>
  </w:style>
  <w:style w:type="paragraph" w:styleId="Title">
    <w:name w:val="Title"/>
    <w:basedOn w:val="Normal"/>
    <w:next w:val="Normal"/>
    <w:link w:val="TitleChar"/>
    <w:uiPriority w:val="10"/>
    <w:qFormat/>
    <w:rsid w:val="00274111"/>
    <w:pPr>
      <w:contextualSpacing/>
    </w:pPr>
    <w:rPr>
      <w:rFonts w:eastAsiaTheme="majorEastAsia" w:cstheme="majorBidi"/>
      <w:b/>
      <w:color w:val="73D3F7"/>
      <w:spacing w:val="-10"/>
      <w:kern w:val="28"/>
      <w:sz w:val="96"/>
      <w:szCs w:val="56"/>
    </w:rPr>
  </w:style>
  <w:style w:type="character" w:customStyle="1" w:styleId="TitleChar">
    <w:name w:val="Title Char"/>
    <w:basedOn w:val="DefaultParagraphFont"/>
    <w:link w:val="Title"/>
    <w:uiPriority w:val="10"/>
    <w:rsid w:val="00274111"/>
    <w:rPr>
      <w:rFonts w:ascii="Century Gothic" w:eastAsiaTheme="majorEastAsia" w:hAnsi="Century Gothic" w:cstheme="majorBidi"/>
      <w:b/>
      <w:color w:val="73D3F7"/>
      <w:spacing w:val="-10"/>
      <w:kern w:val="28"/>
      <w:sz w:val="96"/>
      <w:szCs w:val="56"/>
    </w:rPr>
  </w:style>
  <w:style w:type="paragraph" w:styleId="Subtitle">
    <w:name w:val="Subtitle"/>
    <w:basedOn w:val="Normal"/>
    <w:next w:val="Normal"/>
    <w:link w:val="SubtitleChar"/>
    <w:uiPriority w:val="11"/>
    <w:qFormat/>
    <w:rsid w:val="00980796"/>
    <w:pPr>
      <w:framePr w:hSpace="180" w:wrap="around" w:hAnchor="margin" w:y="1240"/>
    </w:pPr>
    <w:rPr>
      <w:color w:val="FFFFFF" w:themeColor="background1"/>
      <w:sz w:val="44"/>
      <w:szCs w:val="44"/>
      <w:lang w:eastAsia="ja-JP"/>
    </w:rPr>
  </w:style>
  <w:style w:type="character" w:customStyle="1" w:styleId="SubtitleChar">
    <w:name w:val="Subtitle Char"/>
    <w:basedOn w:val="DefaultParagraphFont"/>
    <w:link w:val="Subtitle"/>
    <w:uiPriority w:val="11"/>
    <w:rsid w:val="00980796"/>
    <w:rPr>
      <w:rFonts w:ascii="Century Gothic" w:hAnsi="Century Gothic" w:cs="Arial"/>
      <w:color w:val="FFFFFF" w:themeColor="background1"/>
      <w:sz w:val="44"/>
      <w:szCs w:val="44"/>
      <w:lang w:eastAsia="ja-JP"/>
    </w:rPr>
  </w:style>
  <w:style w:type="character" w:customStyle="1" w:styleId="Heading3Char">
    <w:name w:val="Heading 3 Char"/>
    <w:basedOn w:val="DefaultParagraphFont"/>
    <w:link w:val="Heading3"/>
    <w:uiPriority w:val="9"/>
    <w:rsid w:val="00F50517"/>
    <w:rPr>
      <w:rFonts w:ascii="Century Gothic" w:hAnsi="Century Gothic" w:cs="Arial"/>
      <w:b/>
      <w:bCs/>
      <w:color w:val="003F5F"/>
    </w:rPr>
  </w:style>
  <w:style w:type="character" w:styleId="PageNumber">
    <w:name w:val="page number"/>
    <w:basedOn w:val="DefaultParagraphFont"/>
    <w:uiPriority w:val="99"/>
    <w:semiHidden/>
    <w:unhideWhenUsed/>
    <w:rsid w:val="00CF3C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6811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po@riverscofe.co.uk"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Nash\Downloads\TEMPLATE_Rivers%20report%2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15AEDF26223F44B105AFCEACBED684" ma:contentTypeVersion="20" ma:contentTypeDescription="Create a new document." ma:contentTypeScope="" ma:versionID="0f9c39f10b7e0949cac950b335b16989">
  <xsd:schema xmlns:xsd="http://www.w3.org/2001/XMLSchema" xmlns:xs="http://www.w3.org/2001/XMLSchema" xmlns:p="http://schemas.microsoft.com/office/2006/metadata/properties" xmlns:ns2="a2d306d4-4065-4c4c-a7e5-c67c0486e38a" xmlns:ns3="1d604561-a1c9-4c61-a840-ac429e5ba8cd" targetNamespace="http://schemas.microsoft.com/office/2006/metadata/properties" ma:root="true" ma:fieldsID="5d6ec15196c8255d0aed57f1bc6a0652" ns2:_="" ns3:_="">
    <xsd:import namespace="a2d306d4-4065-4c4c-a7e5-c67c0486e38a"/>
    <xsd:import namespace="1d604561-a1c9-4c61-a840-ac429e5ba8c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d306d4-4065-4c4c-a7e5-c67c0486e3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54df6976-5580-4068-9b33-39ee11e103aa"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d604561-a1c9-4c61-a840-ac429e5ba8c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2fff1f12-d075-42ce-a673-dee704b401f2}" ma:internalName="TaxCatchAll" ma:showField="CatchAllData" ma:web="1d604561-a1c9-4c61-a840-ac429e5ba8c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1d604561-a1c9-4c61-a840-ac429e5ba8cd" xsi:nil="true"/>
    <lcf76f155ced4ddcb4097134ff3c332f xmlns="a2d306d4-4065-4c4c-a7e5-c67c0486e38a">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B04276-FF41-4E3A-AF41-3D3F155F0150}"/>
</file>

<file path=customXml/itemProps2.xml><?xml version="1.0" encoding="utf-8"?>
<ds:datastoreItem xmlns:ds="http://schemas.openxmlformats.org/officeDocument/2006/customXml" ds:itemID="{A2A6D4C7-4177-4338-9984-B45A6FC87EA6}">
  <ds:schemaRefs>
    <ds:schemaRef ds:uri="http://schemas.microsoft.com/office/2006/metadata/properties"/>
    <ds:schemaRef ds:uri="http://schemas.microsoft.com/office/infopath/2007/PartnerControls"/>
    <ds:schemaRef ds:uri="1d604561-a1c9-4c61-a840-ac429e5ba8cd"/>
    <ds:schemaRef ds:uri="a2d306d4-4065-4c4c-a7e5-c67c0486e38a"/>
  </ds:schemaRefs>
</ds:datastoreItem>
</file>

<file path=customXml/itemProps3.xml><?xml version="1.0" encoding="utf-8"?>
<ds:datastoreItem xmlns:ds="http://schemas.openxmlformats.org/officeDocument/2006/customXml" ds:itemID="{313D36FD-9704-470C-B298-64912D313D9F}">
  <ds:schemaRefs>
    <ds:schemaRef ds:uri="http://schemas.microsoft.com/sharepoint/v3/contenttype/forms"/>
  </ds:schemaRefs>
</ds:datastoreItem>
</file>

<file path=customXml/itemProps4.xml><?xml version="1.0" encoding="utf-8"?>
<ds:datastoreItem xmlns:ds="http://schemas.openxmlformats.org/officeDocument/2006/customXml" ds:itemID="{D9BC61CE-F867-4446-B26A-14CF71D86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TEMPLATE_Rivers report (2)</Template>
  <TotalTime>0</TotalTime>
  <Pages>3</Pages>
  <Words>758</Words>
  <Characters>4326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Nash</dc:creator>
  <cp:keywords/>
  <dc:description/>
  <cp:lastModifiedBy>Daniel Nash</cp:lastModifiedBy>
  <cp:revision>2</cp:revision>
  <cp:lastPrinted>2023-03-10T01:04:00Z</cp:lastPrinted>
  <dcterms:created xsi:type="dcterms:W3CDTF">2026-06-23T12:51:00Z</dcterms:created>
  <dcterms:modified xsi:type="dcterms:W3CDTF">2026-06-23T12:51:00Z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0x0101000A15AEDF26223F44B105AFCEACBED684</vt:lpwstr>
  </property>
</Properties>
</file>